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B30D1C" w14:textId="39F152AD" w:rsidR="0060312F" w:rsidRPr="00D45263" w:rsidRDefault="0060312F" w:rsidP="0060312F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Date:</w:t>
      </w:r>
      <w:r w:rsidR="002536F9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ab/>
        <w:t xml:space="preserve"> </w:t>
      </w:r>
      <w:r w:rsidR="000B090A" w:rsidRPr="000B090A">
        <w:rPr>
          <w:rFonts w:ascii="Arial" w:hAnsi="Arial" w:cs="Arial"/>
          <w:i/>
          <w:iCs/>
        </w:rPr>
        <w:t>6/9/2023</w:t>
      </w:r>
    </w:p>
    <w:p w14:paraId="2C0ACAC8" w14:textId="77777777" w:rsidR="0060312F" w:rsidRDefault="0060312F" w:rsidP="0060312F">
      <w:pPr>
        <w:tabs>
          <w:tab w:val="left" w:pos="1440"/>
        </w:tabs>
        <w:rPr>
          <w:rFonts w:ascii="Arial" w:hAnsi="Arial" w:cs="Arial"/>
          <w:b/>
          <w:bCs/>
          <w:i/>
          <w:iCs/>
        </w:rPr>
      </w:pPr>
    </w:p>
    <w:p w14:paraId="35122BCE" w14:textId="16087C1F" w:rsidR="0060312F" w:rsidRPr="00D86A2B" w:rsidRDefault="0060312F" w:rsidP="0060312F">
      <w:pPr>
        <w:tabs>
          <w:tab w:val="left" w:pos="1440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To:</w:t>
      </w:r>
      <w:r w:rsidR="002536F9">
        <w:rPr>
          <w:rFonts w:ascii="Arial" w:hAnsi="Arial" w:cs="Arial"/>
          <w:b/>
          <w:bCs/>
          <w:i/>
          <w:iCs/>
        </w:rPr>
        <w:t xml:space="preserve"> </w:t>
      </w:r>
      <w:r>
        <w:rPr>
          <w:rFonts w:ascii="Arial" w:hAnsi="Arial" w:cs="Arial"/>
          <w:b/>
          <w:bCs/>
          <w:i/>
          <w:iCs/>
        </w:rPr>
        <w:tab/>
      </w:r>
      <w:r w:rsidR="00060977">
        <w:rPr>
          <w:rFonts w:ascii="Arial" w:hAnsi="Arial" w:cs="Arial"/>
          <w:b/>
          <w:bCs/>
          <w:i/>
          <w:iCs/>
        </w:rPr>
        <w:t>OCWD, USDA, FANN, SWI</w:t>
      </w:r>
      <w:r w:rsidRPr="00D86A2B">
        <w:rPr>
          <w:rFonts w:ascii="Arial" w:hAnsi="Arial" w:cs="Arial"/>
          <w:b/>
          <w:bCs/>
          <w:i/>
          <w:iCs/>
        </w:rPr>
        <w:tab/>
        <w:t xml:space="preserve"> </w:t>
      </w:r>
    </w:p>
    <w:p w14:paraId="15274CD0" w14:textId="77777777" w:rsidR="0060312F" w:rsidRPr="009379A6" w:rsidRDefault="0060312F" w:rsidP="0060312F">
      <w:pPr>
        <w:tabs>
          <w:tab w:val="left" w:pos="1440"/>
        </w:tabs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1FBA8C46" w14:textId="21896EAB" w:rsidR="0060312F" w:rsidRDefault="0060312F" w:rsidP="0060312F">
      <w:pPr>
        <w:tabs>
          <w:tab w:val="left" w:pos="1440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Re</w:t>
      </w:r>
      <w:r w:rsidRPr="00D86A2B">
        <w:rPr>
          <w:rFonts w:ascii="Arial" w:hAnsi="Arial" w:cs="Arial"/>
          <w:b/>
          <w:bCs/>
          <w:i/>
          <w:iCs/>
        </w:rPr>
        <w:t xml:space="preserve">:  </w:t>
      </w:r>
      <w:r w:rsidRPr="00D86A2B">
        <w:rPr>
          <w:rFonts w:ascii="Arial" w:hAnsi="Arial" w:cs="Arial"/>
          <w:b/>
          <w:bCs/>
          <w:i/>
          <w:iCs/>
        </w:rPr>
        <w:tab/>
      </w:r>
      <w:r>
        <w:rPr>
          <w:rFonts w:ascii="Arial" w:hAnsi="Arial" w:cs="Arial"/>
          <w:b/>
          <w:bCs/>
          <w:i/>
          <w:iCs/>
        </w:rPr>
        <w:t xml:space="preserve"> </w:t>
      </w:r>
    </w:p>
    <w:p w14:paraId="52A4228F" w14:textId="77777777" w:rsidR="0060312F" w:rsidRPr="009379A6" w:rsidRDefault="0060312F" w:rsidP="0060312F">
      <w:pPr>
        <w:tabs>
          <w:tab w:val="left" w:pos="1440"/>
        </w:tabs>
        <w:rPr>
          <w:rFonts w:ascii="Arial" w:hAnsi="Arial" w:cs="Arial"/>
          <w:b/>
          <w:bCs/>
          <w:i/>
          <w:iCs/>
          <w:sz w:val="16"/>
          <w:szCs w:val="16"/>
        </w:rPr>
      </w:pPr>
      <w:r w:rsidRPr="00D86A2B">
        <w:rPr>
          <w:rFonts w:ascii="Arial" w:hAnsi="Arial" w:cs="Arial"/>
          <w:b/>
          <w:bCs/>
          <w:i/>
          <w:iCs/>
        </w:rPr>
        <w:tab/>
      </w:r>
    </w:p>
    <w:p w14:paraId="7DCEAC93" w14:textId="77777777" w:rsidR="0060312F" w:rsidRDefault="0060312F" w:rsidP="0060312F">
      <w:pPr>
        <w:tabs>
          <w:tab w:val="left" w:pos="1440"/>
        </w:tabs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>Cc:</w:t>
      </w:r>
      <w:r>
        <w:rPr>
          <w:rFonts w:ascii="Arial" w:hAnsi="Arial" w:cs="Arial"/>
          <w:b/>
          <w:bCs/>
          <w:i/>
          <w:iCs/>
        </w:rPr>
        <w:tab/>
      </w:r>
    </w:p>
    <w:p w14:paraId="7CBF816E" w14:textId="77777777" w:rsidR="0060312F" w:rsidRPr="009379A6" w:rsidRDefault="0060312F" w:rsidP="0060312F">
      <w:pPr>
        <w:tabs>
          <w:tab w:val="left" w:pos="1440"/>
        </w:tabs>
        <w:rPr>
          <w:rFonts w:ascii="Arial" w:hAnsi="Arial" w:cs="Arial"/>
          <w:b/>
          <w:bCs/>
          <w:i/>
          <w:iCs/>
          <w:sz w:val="16"/>
          <w:szCs w:val="16"/>
        </w:rPr>
      </w:pPr>
    </w:p>
    <w:p w14:paraId="59D546E1" w14:textId="79FD910F" w:rsidR="0060312F" w:rsidRPr="00F212A3" w:rsidRDefault="0060312F" w:rsidP="0060312F">
      <w:pPr>
        <w:pStyle w:val="Heading2"/>
        <w:tabs>
          <w:tab w:val="left" w:pos="1440"/>
        </w:tabs>
        <w:rPr>
          <w:rFonts w:cs="Arial"/>
          <w:iCs/>
          <w:sz w:val="24"/>
        </w:rPr>
      </w:pPr>
      <w:r w:rsidRPr="00F212A3">
        <w:rPr>
          <w:rFonts w:cs="Arial"/>
          <w:i/>
          <w:iCs/>
          <w:sz w:val="24"/>
        </w:rPr>
        <w:t>Sender:</w:t>
      </w:r>
      <w:r w:rsidRPr="00F212A3">
        <w:rPr>
          <w:rFonts w:cs="Arial"/>
          <w:iCs/>
          <w:sz w:val="24"/>
        </w:rPr>
        <w:t xml:space="preserve">  </w:t>
      </w:r>
      <w:r w:rsidR="000B090A">
        <w:rPr>
          <w:rFonts w:cs="Arial"/>
          <w:iCs/>
          <w:sz w:val="24"/>
        </w:rPr>
        <w:tab/>
      </w:r>
      <w:r w:rsidR="002536F9" w:rsidRPr="000B090A">
        <w:rPr>
          <w:rFonts w:cs="Arial"/>
          <w:b w:val="0"/>
          <w:bCs w:val="0"/>
          <w:iCs/>
          <w:sz w:val="24"/>
        </w:rPr>
        <w:t>Jan Tijmes</w:t>
      </w:r>
      <w:r w:rsidRPr="00F212A3">
        <w:rPr>
          <w:rFonts w:cs="Arial"/>
          <w:iCs/>
          <w:sz w:val="24"/>
        </w:rPr>
        <w:tab/>
      </w:r>
    </w:p>
    <w:p w14:paraId="660D118F" w14:textId="77777777" w:rsidR="00514FC8" w:rsidRPr="00057106" w:rsidRDefault="00514FC8" w:rsidP="00514FC8">
      <w:pPr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________________________________________________________________</w:t>
      </w:r>
    </w:p>
    <w:p w14:paraId="1E678367" w14:textId="77777777" w:rsidR="004E0B80" w:rsidRDefault="004E0B80" w:rsidP="00A930A8">
      <w:p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080"/>
      </w:pPr>
    </w:p>
    <w:p w14:paraId="79122D2F" w14:textId="57ADF765" w:rsidR="00757CA7" w:rsidRDefault="000B090A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6/5/2023: </w:t>
      </w:r>
      <w:r w:rsidR="00364BDC">
        <w:t>FANN</w:t>
      </w:r>
    </w:p>
    <w:p w14:paraId="28E9675B" w14:textId="32203C1B" w:rsidR="000B090A" w:rsidRDefault="000B090A" w:rsidP="000B090A">
      <w:pPr>
        <w:rPr>
          <w:sz w:val="22"/>
          <w:szCs w:val="22"/>
        </w:rPr>
      </w:pPr>
      <w:r>
        <w:t xml:space="preserve">As of Friday </w:t>
      </w:r>
      <w:r w:rsidR="00060977">
        <w:t xml:space="preserve">June 2, </w:t>
      </w:r>
      <w:r>
        <w:t xml:space="preserve">Canyon State had most of the </w:t>
      </w:r>
      <w:r w:rsidR="00060977">
        <w:t xml:space="preserve">arsenic </w:t>
      </w:r>
      <w:r>
        <w:t xml:space="preserve">installation </w:t>
      </w:r>
      <w:r w:rsidR="00060977">
        <w:t>completed</w:t>
      </w:r>
      <w:r>
        <w:t xml:space="preserve"> at Well 4, and </w:t>
      </w:r>
      <w:proofErr w:type="spellStart"/>
      <w:r>
        <w:t>Fann</w:t>
      </w:r>
      <w:proofErr w:type="spellEnd"/>
      <w:r>
        <w:t xml:space="preserve"> was potholing the site </w:t>
      </w:r>
      <w:r w:rsidR="00060977">
        <w:t xml:space="preserve">to </w:t>
      </w:r>
      <w:r>
        <w:t>locat</w:t>
      </w:r>
      <w:r w:rsidR="00060977">
        <w:t>e</w:t>
      </w:r>
      <w:r>
        <w:t xml:space="preserve"> existing utilities.</w:t>
      </w:r>
    </w:p>
    <w:p w14:paraId="1D2ECD60" w14:textId="77777777" w:rsidR="000B090A" w:rsidRDefault="000B090A" w:rsidP="000B090A"/>
    <w:p w14:paraId="2789A202" w14:textId="1EFD396A" w:rsidR="000B090A" w:rsidRDefault="000B090A" w:rsidP="000B090A">
      <w:r>
        <w:t xml:space="preserve">Canyon State </w:t>
      </w:r>
      <w:r w:rsidR="00060977">
        <w:t>aims to</w:t>
      </w:r>
      <w:r>
        <w:t xml:space="preserve"> deliver and install </w:t>
      </w:r>
      <w:r w:rsidR="00060977">
        <w:t>at</w:t>
      </w:r>
      <w:r>
        <w:t xml:space="preserve"> well 2/3 this week-</w:t>
      </w:r>
      <w:r w:rsidR="00060977">
        <w:t xml:space="preserve"> </w:t>
      </w:r>
      <w:r>
        <w:t>don’t know his exact schedule of what days he will be at the site vs working in his yard.</w:t>
      </w:r>
    </w:p>
    <w:p w14:paraId="6619012A" w14:textId="77777777" w:rsidR="000B090A" w:rsidRDefault="000B090A" w:rsidP="000B090A"/>
    <w:p w14:paraId="684E8B50" w14:textId="1B2A8509" w:rsidR="000B090A" w:rsidRDefault="000B090A" w:rsidP="000B090A">
      <w:r>
        <w:t>There are two guys from F</w:t>
      </w:r>
      <w:r w:rsidR="00060977">
        <w:t>ANN</w:t>
      </w:r>
      <w:r>
        <w:t xml:space="preserve"> working on the Well 4 site all week, Jim Bennet is the Supervisor on site.</w:t>
      </w:r>
    </w:p>
    <w:p w14:paraId="1C6B0FF3" w14:textId="77777777" w:rsidR="000B090A" w:rsidRDefault="000B090A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495C67DF" w14:textId="4A8B9D4F" w:rsidR="00033AD0" w:rsidRDefault="0086570E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6/6/2023: USDA</w:t>
      </w:r>
    </w:p>
    <w:p w14:paraId="5CA67EF2" w14:textId="6AFA8FB5" w:rsidR="0086570E" w:rsidRDefault="0086570E" w:rsidP="00060977">
      <w:r>
        <w:t xml:space="preserve">Michael Dean provided new loan amount terms to Doug Bowen, OCWD. The OCWD Board met </w:t>
      </w:r>
      <w:r w:rsidR="00060977">
        <w:t xml:space="preserve">publicly </w:t>
      </w:r>
      <w:r>
        <w:t xml:space="preserve">on 6/5 to discuss terms. </w:t>
      </w:r>
      <w:r w:rsidR="00060977">
        <w:t xml:space="preserve">A </w:t>
      </w:r>
      <w:r>
        <w:t xml:space="preserve">new total loan/ grant </w:t>
      </w:r>
      <w:r w:rsidR="00060977">
        <w:t>amount was agreed upon</w:t>
      </w:r>
      <w:r>
        <w:t>.</w:t>
      </w:r>
      <w:r w:rsidR="00060977">
        <w:t xml:space="preserve"> </w:t>
      </w:r>
      <w:r>
        <w:t>OCWD rate study accountant will request a rate increase in each of the next three years.</w:t>
      </w:r>
    </w:p>
    <w:p w14:paraId="4F558D85" w14:textId="77777777" w:rsidR="0086570E" w:rsidRDefault="0086570E" w:rsidP="0086570E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7909C354" w14:textId="43F2B082" w:rsidR="00033AD0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6/7/2023: FANN</w:t>
      </w:r>
    </w:p>
    <w:p w14:paraId="3DB36B19" w14:textId="55DB9117" w:rsidR="00364BDC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Visited </w:t>
      </w:r>
      <w:r w:rsidR="00060977">
        <w:t>well</w:t>
      </w:r>
      <w:r>
        <w:t>site</w:t>
      </w:r>
      <w:r w:rsidR="00060977">
        <w:t xml:space="preserve"> 4</w:t>
      </w:r>
      <w:r>
        <w:t xml:space="preserve"> with Art Beckwith to meet Bim, </w:t>
      </w:r>
      <w:proofErr w:type="gramStart"/>
      <w:r>
        <w:t>Jim</w:t>
      </w:r>
      <w:proofErr w:type="gramEnd"/>
      <w:r>
        <w:t xml:space="preserve"> and Patrick (</w:t>
      </w:r>
      <w:proofErr w:type="spellStart"/>
      <w:r>
        <w:t>Fann</w:t>
      </w:r>
      <w:proofErr w:type="spellEnd"/>
      <w:r>
        <w:t xml:space="preserve">). </w:t>
      </w:r>
      <w:proofErr w:type="gramStart"/>
      <w:r>
        <w:t>Question</w:t>
      </w:r>
      <w:proofErr w:type="gramEnd"/>
      <w:r>
        <w:t xml:space="preserve"> arose regarding tying into the distribution system. Without ADEQ’s AOC</w:t>
      </w:r>
      <w:r w:rsidR="002B4BB0">
        <w:t>, the new construction will have to remain offline until approval</w:t>
      </w:r>
      <w:r>
        <w:t xml:space="preserve">. Decision was made to add a gate valve to the treated water line, so the arsenic system can </w:t>
      </w:r>
      <w:r w:rsidR="002B4BB0">
        <w:t xml:space="preserve">act as a separate system and </w:t>
      </w:r>
      <w:r>
        <w:t>remain offline while the new well line to the distribution line (approx. 45’</w:t>
      </w:r>
      <w:r w:rsidR="002B4BB0">
        <w:t xml:space="preserve"> of </w:t>
      </w:r>
      <w:r w:rsidR="00060977">
        <w:t xml:space="preserve">distribution </w:t>
      </w:r>
      <w:r w:rsidR="002B4BB0">
        <w:t>pipe</w:t>
      </w:r>
      <w:r>
        <w:t>) can be treated as a tie-in/ replacement. The arsenic system will remain offline until it is tested</w:t>
      </w:r>
      <w:r w:rsidR="002B4BB0">
        <w:t xml:space="preserve"> and permitted</w:t>
      </w:r>
      <w:r w:rsidR="00060977">
        <w:t xml:space="preserve"> while t</w:t>
      </w:r>
      <w:r>
        <w:t xml:space="preserve">he new distribution line will be disinfected and tied into the system to keep </w:t>
      </w:r>
      <w:r w:rsidR="00060977">
        <w:t>w</w:t>
      </w:r>
      <w:r>
        <w:t xml:space="preserve">ell 4 supplying </w:t>
      </w:r>
      <w:proofErr w:type="gramStart"/>
      <w:r>
        <w:t>water</w:t>
      </w:r>
      <w:proofErr w:type="gramEnd"/>
      <w:r>
        <w:t xml:space="preserve"> to the network.</w:t>
      </w:r>
    </w:p>
    <w:p w14:paraId="23C2291D" w14:textId="77777777" w:rsidR="00364BDC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173F303" w14:textId="77777777" w:rsidR="00364BDC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6/8/2023: FANN</w:t>
      </w:r>
    </w:p>
    <w:p w14:paraId="16272AE3" w14:textId="2E8C5878" w:rsidR="00364BDC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Visited site to review progress with Jim and Patrick. Trenching near arsenic tanks and electric panel has begun. Crew will install one length of pipe from the inlet and outlet </w:t>
      </w:r>
      <w:r w:rsidR="002B4BB0">
        <w:t>connection to</w:t>
      </w:r>
      <w:r>
        <w:t xml:space="preserve"> the arsenic treatment system before returning to </w:t>
      </w:r>
      <w:r w:rsidR="002B4BB0">
        <w:t xml:space="preserve">installation of </w:t>
      </w:r>
      <w:r>
        <w:t>the tie-in line from the well head to the distribution line.</w:t>
      </w:r>
      <w:r w:rsidR="002B4BB0">
        <w:t xml:space="preserve"> The arsenic vessels at Wellsite 4 still require tightening down as well as a few pipe lengths added to the system.</w:t>
      </w:r>
    </w:p>
    <w:p w14:paraId="0F0FA47C" w14:textId="77777777" w:rsidR="00364BDC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0CBE590" w14:textId="0AB33CDF" w:rsidR="00364BDC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CANYON STATE:</w:t>
      </w:r>
    </w:p>
    <w:p w14:paraId="19CE38FF" w14:textId="7223ADD7" w:rsidR="00364BDC" w:rsidRDefault="00364BDC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lastRenderedPageBreak/>
        <w:t xml:space="preserve">Wellsite 2&amp;3 vessels and pipe should be loaded onto a trailer by Fri 6/9 and delivered to site Monday 6/12.  </w:t>
      </w:r>
    </w:p>
    <w:p w14:paraId="6CB22B72" w14:textId="77777777" w:rsidR="00675FEA" w:rsidRDefault="00675FEA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3401E3B" w14:textId="5E7AF079" w:rsidR="00675FEA" w:rsidRDefault="00675FEA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>6/9/2023: FANN</w:t>
      </w:r>
    </w:p>
    <w:p w14:paraId="1483F352" w14:textId="7201134D" w:rsidR="00675FEA" w:rsidRDefault="00675FEA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One pipe length </w:t>
      </w:r>
      <w:r w:rsidR="00AD553C">
        <w:t xml:space="preserve">with approx. 3.5ft of cover </w:t>
      </w:r>
      <w:r>
        <w:t xml:space="preserve">was added to the inlets and outlets of the arsenic treatment tanks. Next, </w:t>
      </w:r>
      <w:proofErr w:type="spellStart"/>
      <w:r>
        <w:t>Fann</w:t>
      </w:r>
      <w:proofErr w:type="spellEnd"/>
      <w:r>
        <w:t xml:space="preserve"> will excavate the pipe from the pitless adapter to the tie-in point </w:t>
      </w:r>
      <w:r w:rsidR="00060977">
        <w:t>to</w:t>
      </w:r>
      <w:r>
        <w:t xml:space="preserve"> install new pipe</w:t>
      </w:r>
      <w:r w:rsidR="00060977">
        <w:t xml:space="preserve"> and appurtenances</w:t>
      </w:r>
      <w:r>
        <w:t>.</w:t>
      </w:r>
    </w:p>
    <w:p w14:paraId="06976E3F" w14:textId="61B0A9E0" w:rsidR="00033AD0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11EEE19" wp14:editId="570A11B8">
            <wp:simplePos x="0" y="0"/>
            <wp:positionH relativeFrom="column">
              <wp:posOffset>2952750</wp:posOffset>
            </wp:positionH>
            <wp:positionV relativeFrom="paragraph">
              <wp:posOffset>217170</wp:posOffset>
            </wp:positionV>
            <wp:extent cx="2743200" cy="2743200"/>
            <wp:effectExtent l="0" t="0" r="0" b="0"/>
            <wp:wrapThrough wrapText="bothSides">
              <wp:wrapPolygon edited="0">
                <wp:start x="0" y="21600"/>
                <wp:lineTo x="21450" y="21600"/>
                <wp:lineTo x="21450" y="150"/>
                <wp:lineTo x="0" y="150"/>
                <wp:lineTo x="0" y="21600"/>
              </wp:wrapPolygon>
            </wp:wrapThrough>
            <wp:docPr id="343325601" name="Picture 5" descr="A picture containing tree, outdoor,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25601" name="Picture 5" descr="A picture containing tree, outdoor, pip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43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8297A6D" wp14:editId="3D067569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2781300" cy="2781300"/>
            <wp:effectExtent l="0" t="0" r="0" b="0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529320604" name="Picture 1" descr="A picture containing ground, outdoor, pipe, cylin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320604" name="Picture 1" descr="A picture containing ground, outdoor, pipe, cylind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776FD2" w14:textId="0EB3B072" w:rsidR="00E13D15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noProof/>
        </w:rPr>
        <w:lastRenderedPageBreak/>
        <w:drawing>
          <wp:inline distT="0" distB="0" distL="0" distR="0" wp14:anchorId="05B38515" wp14:editId="3D533F3E">
            <wp:extent cx="2667000" cy="2667000"/>
            <wp:effectExtent l="0" t="0" r="0" b="0"/>
            <wp:docPr id="624981444" name="Picture 2" descr="A concrete box with a tape measur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981444" name="Picture 2" descr="A concrete box with a tape measure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46D0EF0" wp14:editId="17810677">
            <wp:extent cx="2676525" cy="2676525"/>
            <wp:effectExtent l="0" t="0" r="9525" b="9525"/>
            <wp:docPr id="1898936520" name="Picture 4" descr="A close-up of a pi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936520" name="Picture 4" descr="A close-up of a pipe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652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5DE97" w14:textId="4DFAA966" w:rsidR="00E13D15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8F4984C" wp14:editId="66DAF1B2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2667000" cy="2667000"/>
            <wp:effectExtent l="0" t="0" r="0" b="0"/>
            <wp:wrapThrough wrapText="bothSides">
              <wp:wrapPolygon edited="0">
                <wp:start x="0" y="21600"/>
                <wp:lineTo x="21446" y="21600"/>
                <wp:lineTo x="21446" y="154"/>
                <wp:lineTo x="0" y="154"/>
                <wp:lineTo x="0" y="21600"/>
              </wp:wrapPolygon>
            </wp:wrapThrough>
            <wp:docPr id="608495320" name="Picture 3" descr="A picture containing tire, measuring stick, ground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495320" name="Picture 3" descr="A picture containing tire, measuring stick, ground, outdoo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1EC27E" w14:textId="2B9FC74A" w:rsidR="00E13D15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noProof/>
        </w:rPr>
        <w:drawing>
          <wp:inline distT="0" distB="0" distL="0" distR="0" wp14:anchorId="2BAD1FA0" wp14:editId="5CB93F03">
            <wp:extent cx="2667000" cy="2667000"/>
            <wp:effectExtent l="0" t="0" r="0" b="0"/>
            <wp:docPr id="349938732" name="Picture 6" descr="A picture containing ground, outdoor, 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38732" name="Picture 6" descr="A picture containing ground, outdoor, tool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7B87" w14:textId="77777777" w:rsidR="00E13D15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2F2CAC9E" w14:textId="77777777" w:rsidR="00E13D15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37E22178" w14:textId="35748AA9" w:rsidR="00E13D15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noProof/>
        </w:rPr>
        <w:lastRenderedPageBreak/>
        <w:drawing>
          <wp:inline distT="0" distB="0" distL="0" distR="0" wp14:anchorId="12A51765" wp14:editId="1A5BFB2B">
            <wp:extent cx="2667000" cy="2667000"/>
            <wp:effectExtent l="0" t="0" r="0" b="0"/>
            <wp:docPr id="2049067237" name="Picture 7" descr="A picture containing outdoor, ground, wate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067237" name="Picture 7" descr="A picture containing outdoor, ground, water, mountai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08986404" wp14:editId="6A37196B">
            <wp:extent cx="2667000" cy="2667000"/>
            <wp:effectExtent l="0" t="0" r="0" b="0"/>
            <wp:docPr id="414814656" name="Picture 8" descr="A picture containing outdoor, auto part, ground, pi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814656" name="Picture 8" descr="A picture containing outdoor, auto part, ground, pi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D6EB3" w14:textId="77777777" w:rsidR="00E13D15" w:rsidRDefault="00E13D15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296E826D" w14:textId="69597A61" w:rsidR="00E13D15" w:rsidRDefault="00D062CF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rPr>
          <w:noProof/>
        </w:rPr>
        <w:drawing>
          <wp:inline distT="0" distB="0" distL="0" distR="0" wp14:anchorId="28B8D659" wp14:editId="1EBDAFC7">
            <wp:extent cx="5486400" cy="3489885"/>
            <wp:effectExtent l="0" t="0" r="0" b="0"/>
            <wp:docPr id="161418794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187944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44D6E" w14:textId="77777777" w:rsidR="00675FEA" w:rsidRDefault="00675FEA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0C54024A" w14:textId="2E2A3813" w:rsidR="00675FEA" w:rsidRDefault="00675FEA" w:rsidP="00675FE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</w:pPr>
      <w:r>
        <w:rPr>
          <w:noProof/>
        </w:rPr>
        <w:lastRenderedPageBreak/>
        <w:drawing>
          <wp:inline distT="0" distB="0" distL="0" distR="0" wp14:anchorId="24B605A6" wp14:editId="40D5FDDB">
            <wp:extent cx="4581525" cy="4581525"/>
            <wp:effectExtent l="0" t="0" r="9525" b="9525"/>
            <wp:docPr id="1313891416" name="Picture 10" descr="A picture containing outdoor, sky, pipe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891416" name="Picture 10" descr="A picture containing outdoor, sky, pipe, 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815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04407" w14:textId="17983577" w:rsidR="00AD553C" w:rsidRDefault="00AD553C" w:rsidP="00AD553C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  <w:r>
        <w:t xml:space="preserve">6” DIP into trench with 6” C-900. 6” shade below pipe with 12” cover shade. Shade material is </w:t>
      </w:r>
      <w:proofErr w:type="gramStart"/>
      <w:r>
        <w:t>a washed</w:t>
      </w:r>
      <w:proofErr w:type="gramEnd"/>
      <w:r>
        <w:t xml:space="preserve"> bedding sand, aka: angular chip, tree sand, 1/</w:t>
      </w:r>
      <w:proofErr w:type="gramStart"/>
      <w:r>
        <w:t>8”minus</w:t>
      </w:r>
      <w:proofErr w:type="gramEnd"/>
      <w:r>
        <w:t>.</w:t>
      </w:r>
    </w:p>
    <w:p w14:paraId="4725258B" w14:textId="77777777" w:rsidR="00033AD0" w:rsidRDefault="00033AD0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771E2DA5" w14:textId="77777777" w:rsidR="00033AD0" w:rsidRDefault="00033AD0" w:rsidP="00F464A1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5BC9FF36" w14:textId="77777777" w:rsidR="003E7846" w:rsidRDefault="003E7846" w:rsidP="003E784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6F50A696" w14:textId="77777777" w:rsidR="003E7846" w:rsidRDefault="003E7846" w:rsidP="003E7846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</w:pPr>
    </w:p>
    <w:p w14:paraId="0413BEE2" w14:textId="77777777" w:rsidR="0077101E" w:rsidRDefault="0077101E" w:rsidP="00A64056">
      <w:pPr>
        <w:tabs>
          <w:tab w:val="left" w:pos="1440"/>
        </w:tabs>
      </w:pPr>
    </w:p>
    <w:sectPr w:rsidR="0077101E" w:rsidSect="00675FEA">
      <w:headerReference w:type="default" r:id="rId17"/>
      <w:headerReference w:type="first" r:id="rId18"/>
      <w:pgSz w:w="12240" w:h="15840" w:code="1"/>
      <w:pgMar w:top="2700" w:right="1800" w:bottom="630" w:left="180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BA1CFF" w14:textId="77777777" w:rsidR="00C2548B" w:rsidRDefault="00C2548B">
      <w:r>
        <w:separator/>
      </w:r>
    </w:p>
  </w:endnote>
  <w:endnote w:type="continuationSeparator" w:id="0">
    <w:p w14:paraId="2E0BCF2D" w14:textId="77777777" w:rsidR="00C2548B" w:rsidRDefault="00C254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8E9748" w14:textId="77777777" w:rsidR="00C2548B" w:rsidRDefault="00C2548B">
      <w:r>
        <w:separator/>
      </w:r>
    </w:p>
  </w:footnote>
  <w:footnote w:type="continuationSeparator" w:id="0">
    <w:p w14:paraId="72042C83" w14:textId="77777777" w:rsidR="00C2548B" w:rsidRDefault="00C254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47B97" w14:textId="4AE4DDAA" w:rsidR="00966FAC" w:rsidRPr="00A64056" w:rsidRDefault="00C32E2E" w:rsidP="00A64056">
    <w:pPr>
      <w:pStyle w:val="Header"/>
      <w:tabs>
        <w:tab w:val="clear" w:pos="4320"/>
        <w:tab w:val="clear" w:pos="8640"/>
        <w:tab w:val="left" w:pos="3349"/>
      </w:tabs>
      <w:rPr>
        <w:rFonts w:ascii="Helvetica" w:hAnsi="Helvetica"/>
        <w:sz w:val="48"/>
        <w:szCs w:val="48"/>
      </w:rPr>
    </w:pPr>
    <w:r>
      <w:rPr>
        <w:noProof/>
      </w:rPr>
      <w:drawing>
        <wp:anchor distT="0" distB="0" distL="114300" distR="114300" simplePos="0" relativeHeight="251657728" behindDoc="1" locked="1" layoutInCell="1" allowOverlap="1" wp14:anchorId="307B6B66" wp14:editId="18D7305F">
          <wp:simplePos x="0" y="0"/>
          <wp:positionH relativeFrom="page">
            <wp:posOffset>0</wp:posOffset>
          </wp:positionH>
          <wp:positionV relativeFrom="page">
            <wp:posOffset>85725</wp:posOffset>
          </wp:positionV>
          <wp:extent cx="2466975" cy="2466975"/>
          <wp:effectExtent l="0" t="0" r="9525" b="9525"/>
          <wp:wrapNone/>
          <wp:docPr id="233424129" name="Picture 233424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6975" cy="2466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FAC">
      <w:tab/>
    </w:r>
    <w:r w:rsidR="00E7601A">
      <w:rPr>
        <w:rFonts w:ascii="Helvetica" w:hAnsi="Helvetica"/>
        <w:sz w:val="48"/>
        <w:szCs w:val="48"/>
      </w:rPr>
      <w:t>Weekly</w:t>
    </w:r>
    <w:r w:rsidR="00C2548B">
      <w:rPr>
        <w:rFonts w:ascii="Helvetica" w:hAnsi="Helvetica"/>
        <w:sz w:val="48"/>
        <w:szCs w:val="48"/>
      </w:rPr>
      <w:t xml:space="preserve"> Update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7FB99" w14:textId="77777777" w:rsidR="00966FAC" w:rsidRDefault="00966FAC" w:rsidP="00F464A1">
    <w:pPr>
      <w:pStyle w:val="Header"/>
      <w:tabs>
        <w:tab w:val="clear" w:pos="4320"/>
        <w:tab w:val="clear" w:pos="8640"/>
        <w:tab w:val="left" w:pos="3315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077D2"/>
    <w:multiLevelType w:val="hybridMultilevel"/>
    <w:tmpl w:val="987C76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00801"/>
    <w:multiLevelType w:val="hybridMultilevel"/>
    <w:tmpl w:val="23EA21A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7DD3251"/>
    <w:multiLevelType w:val="hybridMultilevel"/>
    <w:tmpl w:val="4B88F82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3675368"/>
    <w:multiLevelType w:val="hybridMultilevel"/>
    <w:tmpl w:val="8894341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29661B"/>
    <w:multiLevelType w:val="hybridMultilevel"/>
    <w:tmpl w:val="5D363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2552E78"/>
    <w:multiLevelType w:val="hybridMultilevel"/>
    <w:tmpl w:val="EFE8362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2F27AE"/>
    <w:multiLevelType w:val="hybridMultilevel"/>
    <w:tmpl w:val="A49ED40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ECD08EB"/>
    <w:multiLevelType w:val="hybridMultilevel"/>
    <w:tmpl w:val="58B47F2A"/>
    <w:lvl w:ilvl="0" w:tplc="42288B4C">
      <w:start w:val="1"/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4153CA"/>
    <w:multiLevelType w:val="hybridMultilevel"/>
    <w:tmpl w:val="65C495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91F7FCC"/>
    <w:multiLevelType w:val="hybridMultilevel"/>
    <w:tmpl w:val="FCF4A3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56F58"/>
    <w:multiLevelType w:val="hybridMultilevel"/>
    <w:tmpl w:val="98F466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E0273F"/>
    <w:multiLevelType w:val="hybridMultilevel"/>
    <w:tmpl w:val="4F92244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32336F4"/>
    <w:multiLevelType w:val="hybridMultilevel"/>
    <w:tmpl w:val="DF74FD6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7A935AD"/>
    <w:multiLevelType w:val="hybridMultilevel"/>
    <w:tmpl w:val="BFAA62A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37311B3"/>
    <w:multiLevelType w:val="hybridMultilevel"/>
    <w:tmpl w:val="59E06832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3770E5"/>
    <w:multiLevelType w:val="hybridMultilevel"/>
    <w:tmpl w:val="A99C59D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B40496"/>
    <w:multiLevelType w:val="hybridMultilevel"/>
    <w:tmpl w:val="1A00EEF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63332187">
    <w:abstractNumId w:val="14"/>
  </w:num>
  <w:num w:numId="2" w16cid:durableId="1841652246">
    <w:abstractNumId w:val="3"/>
  </w:num>
  <w:num w:numId="3" w16cid:durableId="125584778">
    <w:abstractNumId w:val="12"/>
  </w:num>
  <w:num w:numId="4" w16cid:durableId="41176264">
    <w:abstractNumId w:val="5"/>
  </w:num>
  <w:num w:numId="5" w16cid:durableId="1071465226">
    <w:abstractNumId w:val="16"/>
  </w:num>
  <w:num w:numId="6" w16cid:durableId="162012109">
    <w:abstractNumId w:val="1"/>
  </w:num>
  <w:num w:numId="7" w16cid:durableId="172962391">
    <w:abstractNumId w:val="10"/>
  </w:num>
  <w:num w:numId="8" w16cid:durableId="958029352">
    <w:abstractNumId w:val="4"/>
  </w:num>
  <w:num w:numId="9" w16cid:durableId="267665533">
    <w:abstractNumId w:val="8"/>
  </w:num>
  <w:num w:numId="10" w16cid:durableId="913471514">
    <w:abstractNumId w:val="15"/>
  </w:num>
  <w:num w:numId="11" w16cid:durableId="2126389296">
    <w:abstractNumId w:val="2"/>
  </w:num>
  <w:num w:numId="12" w16cid:durableId="1273394300">
    <w:abstractNumId w:val="7"/>
  </w:num>
  <w:num w:numId="13" w16cid:durableId="1859662220">
    <w:abstractNumId w:val="9"/>
  </w:num>
  <w:num w:numId="14" w16cid:durableId="1513835352">
    <w:abstractNumId w:val="13"/>
  </w:num>
  <w:num w:numId="15" w16cid:durableId="158736803">
    <w:abstractNumId w:val="6"/>
  </w:num>
  <w:num w:numId="16" w16cid:durableId="1632402391">
    <w:abstractNumId w:val="11"/>
  </w:num>
  <w:num w:numId="17" w16cid:durableId="13899562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548B"/>
    <w:rsid w:val="00001BEC"/>
    <w:rsid w:val="00003080"/>
    <w:rsid w:val="00007C15"/>
    <w:rsid w:val="00013DA5"/>
    <w:rsid w:val="00020187"/>
    <w:rsid w:val="00021EE8"/>
    <w:rsid w:val="000267D5"/>
    <w:rsid w:val="00033AD0"/>
    <w:rsid w:val="00034916"/>
    <w:rsid w:val="00035AAA"/>
    <w:rsid w:val="000435E1"/>
    <w:rsid w:val="00057224"/>
    <w:rsid w:val="00060977"/>
    <w:rsid w:val="00061571"/>
    <w:rsid w:val="000619A2"/>
    <w:rsid w:val="00065147"/>
    <w:rsid w:val="00067BA0"/>
    <w:rsid w:val="00070D65"/>
    <w:rsid w:val="0007382E"/>
    <w:rsid w:val="000820A6"/>
    <w:rsid w:val="00084DA7"/>
    <w:rsid w:val="00092768"/>
    <w:rsid w:val="000A0817"/>
    <w:rsid w:val="000A146C"/>
    <w:rsid w:val="000A3DDE"/>
    <w:rsid w:val="000B090A"/>
    <w:rsid w:val="000B0AE4"/>
    <w:rsid w:val="000D6869"/>
    <w:rsid w:val="000D6BD8"/>
    <w:rsid w:val="000D71D8"/>
    <w:rsid w:val="000D72A5"/>
    <w:rsid w:val="000E28E1"/>
    <w:rsid w:val="000E2BEB"/>
    <w:rsid w:val="000E4F3D"/>
    <w:rsid w:val="000E64BA"/>
    <w:rsid w:val="000E7955"/>
    <w:rsid w:val="000F369A"/>
    <w:rsid w:val="000F3EC2"/>
    <w:rsid w:val="000F40BB"/>
    <w:rsid w:val="000F5986"/>
    <w:rsid w:val="000F6F90"/>
    <w:rsid w:val="00100905"/>
    <w:rsid w:val="00105755"/>
    <w:rsid w:val="001107F1"/>
    <w:rsid w:val="001127E7"/>
    <w:rsid w:val="00116E2A"/>
    <w:rsid w:val="0012723C"/>
    <w:rsid w:val="001352B0"/>
    <w:rsid w:val="0014020A"/>
    <w:rsid w:val="00142781"/>
    <w:rsid w:val="001510FA"/>
    <w:rsid w:val="00152002"/>
    <w:rsid w:val="0016243B"/>
    <w:rsid w:val="00166F12"/>
    <w:rsid w:val="0018100A"/>
    <w:rsid w:val="0018192E"/>
    <w:rsid w:val="00190332"/>
    <w:rsid w:val="00190A25"/>
    <w:rsid w:val="001A2484"/>
    <w:rsid w:val="001A24E5"/>
    <w:rsid w:val="001A7D66"/>
    <w:rsid w:val="001B0D83"/>
    <w:rsid w:val="001B11D1"/>
    <w:rsid w:val="001C5324"/>
    <w:rsid w:val="001C54CD"/>
    <w:rsid w:val="001D5E28"/>
    <w:rsid w:val="001E07E3"/>
    <w:rsid w:val="001E237E"/>
    <w:rsid w:val="001E2A55"/>
    <w:rsid w:val="001E43D1"/>
    <w:rsid w:val="001E5476"/>
    <w:rsid w:val="001F10C0"/>
    <w:rsid w:val="001F4CBF"/>
    <w:rsid w:val="001F7C82"/>
    <w:rsid w:val="00201B78"/>
    <w:rsid w:val="002024D9"/>
    <w:rsid w:val="00214814"/>
    <w:rsid w:val="002158FA"/>
    <w:rsid w:val="00216375"/>
    <w:rsid w:val="00216AD4"/>
    <w:rsid w:val="00222B9E"/>
    <w:rsid w:val="00236427"/>
    <w:rsid w:val="00250FFE"/>
    <w:rsid w:val="002536F9"/>
    <w:rsid w:val="002605CE"/>
    <w:rsid w:val="002730E0"/>
    <w:rsid w:val="002741B4"/>
    <w:rsid w:val="00275332"/>
    <w:rsid w:val="00283B27"/>
    <w:rsid w:val="00292231"/>
    <w:rsid w:val="002A4FDF"/>
    <w:rsid w:val="002A5CED"/>
    <w:rsid w:val="002B4BB0"/>
    <w:rsid w:val="002B5D40"/>
    <w:rsid w:val="002B7463"/>
    <w:rsid w:val="002B7DF5"/>
    <w:rsid w:val="002C19F6"/>
    <w:rsid w:val="002C2D79"/>
    <w:rsid w:val="002C3CCF"/>
    <w:rsid w:val="002C5AD6"/>
    <w:rsid w:val="002C6410"/>
    <w:rsid w:val="002D7FAC"/>
    <w:rsid w:val="002E127B"/>
    <w:rsid w:val="002E1982"/>
    <w:rsid w:val="002E1F85"/>
    <w:rsid w:val="002E2E05"/>
    <w:rsid w:val="002E7AF7"/>
    <w:rsid w:val="00304E6E"/>
    <w:rsid w:val="00305B7F"/>
    <w:rsid w:val="00312747"/>
    <w:rsid w:val="0031790E"/>
    <w:rsid w:val="0032174D"/>
    <w:rsid w:val="0032483A"/>
    <w:rsid w:val="00324B65"/>
    <w:rsid w:val="003339CD"/>
    <w:rsid w:val="00345308"/>
    <w:rsid w:val="00345E79"/>
    <w:rsid w:val="0035001A"/>
    <w:rsid w:val="003550FB"/>
    <w:rsid w:val="00364BDC"/>
    <w:rsid w:val="0036746A"/>
    <w:rsid w:val="00375F88"/>
    <w:rsid w:val="00381793"/>
    <w:rsid w:val="003860D8"/>
    <w:rsid w:val="00391304"/>
    <w:rsid w:val="0039330D"/>
    <w:rsid w:val="00395808"/>
    <w:rsid w:val="00397D8C"/>
    <w:rsid w:val="003A2C03"/>
    <w:rsid w:val="003A353A"/>
    <w:rsid w:val="003A4469"/>
    <w:rsid w:val="003A774C"/>
    <w:rsid w:val="003B5CCB"/>
    <w:rsid w:val="003C3E56"/>
    <w:rsid w:val="003C684D"/>
    <w:rsid w:val="003E1249"/>
    <w:rsid w:val="003E1F7D"/>
    <w:rsid w:val="003E5044"/>
    <w:rsid w:val="003E7846"/>
    <w:rsid w:val="00422473"/>
    <w:rsid w:val="00423BCD"/>
    <w:rsid w:val="00423DC2"/>
    <w:rsid w:val="00426D49"/>
    <w:rsid w:val="0043338C"/>
    <w:rsid w:val="00472A8E"/>
    <w:rsid w:val="00475659"/>
    <w:rsid w:val="00476451"/>
    <w:rsid w:val="0048059A"/>
    <w:rsid w:val="00490160"/>
    <w:rsid w:val="004A4F4A"/>
    <w:rsid w:val="004A77A4"/>
    <w:rsid w:val="004B0735"/>
    <w:rsid w:val="004C586F"/>
    <w:rsid w:val="004E0546"/>
    <w:rsid w:val="004E0B80"/>
    <w:rsid w:val="004E253B"/>
    <w:rsid w:val="00507D9B"/>
    <w:rsid w:val="0051191A"/>
    <w:rsid w:val="00514FC8"/>
    <w:rsid w:val="00526863"/>
    <w:rsid w:val="00537B0F"/>
    <w:rsid w:val="0055079B"/>
    <w:rsid w:val="00556EC1"/>
    <w:rsid w:val="00565017"/>
    <w:rsid w:val="005656CF"/>
    <w:rsid w:val="005675E8"/>
    <w:rsid w:val="00571122"/>
    <w:rsid w:val="00574C12"/>
    <w:rsid w:val="0057559A"/>
    <w:rsid w:val="00575EA2"/>
    <w:rsid w:val="0058163C"/>
    <w:rsid w:val="0058327B"/>
    <w:rsid w:val="005908C3"/>
    <w:rsid w:val="005918A1"/>
    <w:rsid w:val="005928AC"/>
    <w:rsid w:val="005B1C10"/>
    <w:rsid w:val="005D39A8"/>
    <w:rsid w:val="005D61D5"/>
    <w:rsid w:val="005D6A0D"/>
    <w:rsid w:val="0060301C"/>
    <w:rsid w:val="0060312F"/>
    <w:rsid w:val="00603F97"/>
    <w:rsid w:val="00607770"/>
    <w:rsid w:val="006149AF"/>
    <w:rsid w:val="00622658"/>
    <w:rsid w:val="006243E9"/>
    <w:rsid w:val="006318B5"/>
    <w:rsid w:val="00633C9C"/>
    <w:rsid w:val="0064186C"/>
    <w:rsid w:val="006431B0"/>
    <w:rsid w:val="00653FE7"/>
    <w:rsid w:val="00656917"/>
    <w:rsid w:val="00660B3E"/>
    <w:rsid w:val="00675FEA"/>
    <w:rsid w:val="00677A95"/>
    <w:rsid w:val="006877EA"/>
    <w:rsid w:val="00687AE1"/>
    <w:rsid w:val="006922D5"/>
    <w:rsid w:val="006A030D"/>
    <w:rsid w:val="006A7686"/>
    <w:rsid w:val="006B0681"/>
    <w:rsid w:val="006B308A"/>
    <w:rsid w:val="006B7C88"/>
    <w:rsid w:val="006C20D3"/>
    <w:rsid w:val="006C5635"/>
    <w:rsid w:val="006D19E8"/>
    <w:rsid w:val="006D28AE"/>
    <w:rsid w:val="006E3221"/>
    <w:rsid w:val="006E34E4"/>
    <w:rsid w:val="006E5873"/>
    <w:rsid w:val="006F70C9"/>
    <w:rsid w:val="00701C04"/>
    <w:rsid w:val="007148CD"/>
    <w:rsid w:val="00725012"/>
    <w:rsid w:val="00726D05"/>
    <w:rsid w:val="00735F3D"/>
    <w:rsid w:val="00736EE9"/>
    <w:rsid w:val="00740D35"/>
    <w:rsid w:val="00742FE4"/>
    <w:rsid w:val="007533AC"/>
    <w:rsid w:val="00757CA7"/>
    <w:rsid w:val="00757F4A"/>
    <w:rsid w:val="00760464"/>
    <w:rsid w:val="00760F23"/>
    <w:rsid w:val="0076159A"/>
    <w:rsid w:val="0077101E"/>
    <w:rsid w:val="007744A5"/>
    <w:rsid w:val="00783ED6"/>
    <w:rsid w:val="00790427"/>
    <w:rsid w:val="00792440"/>
    <w:rsid w:val="007A4477"/>
    <w:rsid w:val="007C34C6"/>
    <w:rsid w:val="007C6C49"/>
    <w:rsid w:val="007D15F8"/>
    <w:rsid w:val="007D3BB5"/>
    <w:rsid w:val="007E3A80"/>
    <w:rsid w:val="0080046A"/>
    <w:rsid w:val="00800828"/>
    <w:rsid w:val="00803EE2"/>
    <w:rsid w:val="00810A72"/>
    <w:rsid w:val="008138B6"/>
    <w:rsid w:val="008147F2"/>
    <w:rsid w:val="0081612F"/>
    <w:rsid w:val="0083039B"/>
    <w:rsid w:val="00831362"/>
    <w:rsid w:val="0083223F"/>
    <w:rsid w:val="00832AAF"/>
    <w:rsid w:val="00832B13"/>
    <w:rsid w:val="0083563E"/>
    <w:rsid w:val="00835901"/>
    <w:rsid w:val="00844F8F"/>
    <w:rsid w:val="00845C23"/>
    <w:rsid w:val="00846461"/>
    <w:rsid w:val="00852E9E"/>
    <w:rsid w:val="0086570E"/>
    <w:rsid w:val="008668C6"/>
    <w:rsid w:val="00876782"/>
    <w:rsid w:val="00881103"/>
    <w:rsid w:val="008902DF"/>
    <w:rsid w:val="008934EB"/>
    <w:rsid w:val="008976D4"/>
    <w:rsid w:val="008A0B9C"/>
    <w:rsid w:val="008A18E8"/>
    <w:rsid w:val="008A2111"/>
    <w:rsid w:val="008A3A44"/>
    <w:rsid w:val="008B3E39"/>
    <w:rsid w:val="008B74EC"/>
    <w:rsid w:val="008C1C83"/>
    <w:rsid w:val="008D4BDB"/>
    <w:rsid w:val="008E001F"/>
    <w:rsid w:val="008E10CB"/>
    <w:rsid w:val="008E14DD"/>
    <w:rsid w:val="008E63CE"/>
    <w:rsid w:val="008F03B4"/>
    <w:rsid w:val="008F6448"/>
    <w:rsid w:val="008F7BD6"/>
    <w:rsid w:val="009011F2"/>
    <w:rsid w:val="009111BD"/>
    <w:rsid w:val="00912727"/>
    <w:rsid w:val="00921860"/>
    <w:rsid w:val="0092345C"/>
    <w:rsid w:val="00924713"/>
    <w:rsid w:val="009335EE"/>
    <w:rsid w:val="009348BA"/>
    <w:rsid w:val="0093536F"/>
    <w:rsid w:val="00937791"/>
    <w:rsid w:val="009413F1"/>
    <w:rsid w:val="00945B07"/>
    <w:rsid w:val="009556E7"/>
    <w:rsid w:val="00955972"/>
    <w:rsid w:val="00956808"/>
    <w:rsid w:val="0096100D"/>
    <w:rsid w:val="00966FAC"/>
    <w:rsid w:val="00976BB3"/>
    <w:rsid w:val="0098501D"/>
    <w:rsid w:val="00990E52"/>
    <w:rsid w:val="00994AF5"/>
    <w:rsid w:val="009A6EF2"/>
    <w:rsid w:val="009B1C1D"/>
    <w:rsid w:val="009D0B1A"/>
    <w:rsid w:val="009D6DD7"/>
    <w:rsid w:val="009E0008"/>
    <w:rsid w:val="009E158F"/>
    <w:rsid w:val="009F522F"/>
    <w:rsid w:val="00A13282"/>
    <w:rsid w:val="00A201D7"/>
    <w:rsid w:val="00A20552"/>
    <w:rsid w:val="00A20C08"/>
    <w:rsid w:val="00A211C9"/>
    <w:rsid w:val="00A22F29"/>
    <w:rsid w:val="00A238C4"/>
    <w:rsid w:val="00A243F4"/>
    <w:rsid w:val="00A30162"/>
    <w:rsid w:val="00A451F5"/>
    <w:rsid w:val="00A47C60"/>
    <w:rsid w:val="00A515A3"/>
    <w:rsid w:val="00A517E5"/>
    <w:rsid w:val="00A53A1C"/>
    <w:rsid w:val="00A64056"/>
    <w:rsid w:val="00A66CF1"/>
    <w:rsid w:val="00A70356"/>
    <w:rsid w:val="00A84D06"/>
    <w:rsid w:val="00A8664C"/>
    <w:rsid w:val="00A930A8"/>
    <w:rsid w:val="00A9561F"/>
    <w:rsid w:val="00A9565D"/>
    <w:rsid w:val="00AA2169"/>
    <w:rsid w:val="00AA3237"/>
    <w:rsid w:val="00AA3AA9"/>
    <w:rsid w:val="00AB0662"/>
    <w:rsid w:val="00AB3DD2"/>
    <w:rsid w:val="00AC219B"/>
    <w:rsid w:val="00AC4954"/>
    <w:rsid w:val="00AC7DCE"/>
    <w:rsid w:val="00AD3B04"/>
    <w:rsid w:val="00AD553C"/>
    <w:rsid w:val="00AD5B9B"/>
    <w:rsid w:val="00AE22EF"/>
    <w:rsid w:val="00AE5826"/>
    <w:rsid w:val="00AF25EB"/>
    <w:rsid w:val="00AF2983"/>
    <w:rsid w:val="00AF3071"/>
    <w:rsid w:val="00B001F5"/>
    <w:rsid w:val="00B00E44"/>
    <w:rsid w:val="00B03FD2"/>
    <w:rsid w:val="00B04960"/>
    <w:rsid w:val="00B061B8"/>
    <w:rsid w:val="00B21AB2"/>
    <w:rsid w:val="00B421D7"/>
    <w:rsid w:val="00B47E59"/>
    <w:rsid w:val="00B5525D"/>
    <w:rsid w:val="00B627F2"/>
    <w:rsid w:val="00B6358D"/>
    <w:rsid w:val="00B70E73"/>
    <w:rsid w:val="00B72BC8"/>
    <w:rsid w:val="00B7372D"/>
    <w:rsid w:val="00B80499"/>
    <w:rsid w:val="00B829E9"/>
    <w:rsid w:val="00B94C34"/>
    <w:rsid w:val="00B96DDC"/>
    <w:rsid w:val="00BA3203"/>
    <w:rsid w:val="00BA419B"/>
    <w:rsid w:val="00BA4DE7"/>
    <w:rsid w:val="00BB602C"/>
    <w:rsid w:val="00BB665E"/>
    <w:rsid w:val="00BC2F37"/>
    <w:rsid w:val="00BC3FE6"/>
    <w:rsid w:val="00BC45A9"/>
    <w:rsid w:val="00BC692A"/>
    <w:rsid w:val="00BD2668"/>
    <w:rsid w:val="00BD6D0E"/>
    <w:rsid w:val="00BE34B3"/>
    <w:rsid w:val="00BE535B"/>
    <w:rsid w:val="00BF0FD8"/>
    <w:rsid w:val="00BF4E73"/>
    <w:rsid w:val="00BF7908"/>
    <w:rsid w:val="00C029B4"/>
    <w:rsid w:val="00C033B3"/>
    <w:rsid w:val="00C117FC"/>
    <w:rsid w:val="00C11ABE"/>
    <w:rsid w:val="00C1586E"/>
    <w:rsid w:val="00C15B83"/>
    <w:rsid w:val="00C1747B"/>
    <w:rsid w:val="00C21938"/>
    <w:rsid w:val="00C2548B"/>
    <w:rsid w:val="00C32E2E"/>
    <w:rsid w:val="00C336F7"/>
    <w:rsid w:val="00C34289"/>
    <w:rsid w:val="00C40971"/>
    <w:rsid w:val="00C50715"/>
    <w:rsid w:val="00C51B9D"/>
    <w:rsid w:val="00C52E9A"/>
    <w:rsid w:val="00C5456E"/>
    <w:rsid w:val="00C604A0"/>
    <w:rsid w:val="00C65F83"/>
    <w:rsid w:val="00C726E7"/>
    <w:rsid w:val="00C86F57"/>
    <w:rsid w:val="00C93ACC"/>
    <w:rsid w:val="00C96218"/>
    <w:rsid w:val="00CA4D1C"/>
    <w:rsid w:val="00CA65AC"/>
    <w:rsid w:val="00CB5309"/>
    <w:rsid w:val="00CC02C6"/>
    <w:rsid w:val="00CC4E48"/>
    <w:rsid w:val="00CC7296"/>
    <w:rsid w:val="00CE3B47"/>
    <w:rsid w:val="00CF11AB"/>
    <w:rsid w:val="00CF30DC"/>
    <w:rsid w:val="00CF4E0E"/>
    <w:rsid w:val="00CF6F74"/>
    <w:rsid w:val="00D02008"/>
    <w:rsid w:val="00D035BC"/>
    <w:rsid w:val="00D062CF"/>
    <w:rsid w:val="00D212C7"/>
    <w:rsid w:val="00D26AAB"/>
    <w:rsid w:val="00D317FE"/>
    <w:rsid w:val="00D32DC4"/>
    <w:rsid w:val="00D341B8"/>
    <w:rsid w:val="00D35E1B"/>
    <w:rsid w:val="00D3751D"/>
    <w:rsid w:val="00D40491"/>
    <w:rsid w:val="00D43899"/>
    <w:rsid w:val="00D45C97"/>
    <w:rsid w:val="00D47020"/>
    <w:rsid w:val="00D47663"/>
    <w:rsid w:val="00D5090D"/>
    <w:rsid w:val="00D62140"/>
    <w:rsid w:val="00D63005"/>
    <w:rsid w:val="00D634E1"/>
    <w:rsid w:val="00D700B2"/>
    <w:rsid w:val="00D7587E"/>
    <w:rsid w:val="00D83FC0"/>
    <w:rsid w:val="00D852EC"/>
    <w:rsid w:val="00DA0B18"/>
    <w:rsid w:val="00DA3E2A"/>
    <w:rsid w:val="00DB1068"/>
    <w:rsid w:val="00DB10B0"/>
    <w:rsid w:val="00DC3B28"/>
    <w:rsid w:val="00DC6F43"/>
    <w:rsid w:val="00DD7904"/>
    <w:rsid w:val="00DE0B3F"/>
    <w:rsid w:val="00DF1FC1"/>
    <w:rsid w:val="00DF22DF"/>
    <w:rsid w:val="00DF4E35"/>
    <w:rsid w:val="00E07A00"/>
    <w:rsid w:val="00E13D15"/>
    <w:rsid w:val="00E14B78"/>
    <w:rsid w:val="00E15995"/>
    <w:rsid w:val="00E15F67"/>
    <w:rsid w:val="00E2059D"/>
    <w:rsid w:val="00E2118C"/>
    <w:rsid w:val="00E2388D"/>
    <w:rsid w:val="00E35053"/>
    <w:rsid w:val="00E45514"/>
    <w:rsid w:val="00E53A40"/>
    <w:rsid w:val="00E603DE"/>
    <w:rsid w:val="00E60A53"/>
    <w:rsid w:val="00E70186"/>
    <w:rsid w:val="00E7601A"/>
    <w:rsid w:val="00E82B99"/>
    <w:rsid w:val="00E87B6A"/>
    <w:rsid w:val="00E9257F"/>
    <w:rsid w:val="00E938F1"/>
    <w:rsid w:val="00E953CD"/>
    <w:rsid w:val="00EB18AE"/>
    <w:rsid w:val="00EB478F"/>
    <w:rsid w:val="00EC07BB"/>
    <w:rsid w:val="00EC1F8A"/>
    <w:rsid w:val="00EC2287"/>
    <w:rsid w:val="00EC6647"/>
    <w:rsid w:val="00ED4F44"/>
    <w:rsid w:val="00ED5635"/>
    <w:rsid w:val="00ED5C4F"/>
    <w:rsid w:val="00EF220A"/>
    <w:rsid w:val="00F02165"/>
    <w:rsid w:val="00F1344A"/>
    <w:rsid w:val="00F15CF5"/>
    <w:rsid w:val="00F23CC2"/>
    <w:rsid w:val="00F27D3E"/>
    <w:rsid w:val="00F302AA"/>
    <w:rsid w:val="00F312FE"/>
    <w:rsid w:val="00F33B1F"/>
    <w:rsid w:val="00F33F25"/>
    <w:rsid w:val="00F368E0"/>
    <w:rsid w:val="00F464A1"/>
    <w:rsid w:val="00F52D43"/>
    <w:rsid w:val="00F549D5"/>
    <w:rsid w:val="00F57915"/>
    <w:rsid w:val="00F72024"/>
    <w:rsid w:val="00F742D3"/>
    <w:rsid w:val="00F764FE"/>
    <w:rsid w:val="00F8294C"/>
    <w:rsid w:val="00F8610C"/>
    <w:rsid w:val="00F9461C"/>
    <w:rsid w:val="00F95070"/>
    <w:rsid w:val="00F96758"/>
    <w:rsid w:val="00FB1A3D"/>
    <w:rsid w:val="00FB362C"/>
    <w:rsid w:val="00FB5D37"/>
    <w:rsid w:val="00FC72EF"/>
    <w:rsid w:val="00FE5112"/>
    <w:rsid w:val="00FE5C65"/>
    <w:rsid w:val="00FF0EDD"/>
    <w:rsid w:val="00FF2D0E"/>
    <w:rsid w:val="00FF627A"/>
    <w:rsid w:val="00FF7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  <w14:docId w14:val="17B2F45E"/>
  <w15:chartTrackingRefBased/>
  <w15:docId w15:val="{DD9A1D6D-47B5-4DD5-9FAB-BC2235504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07F1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sz w:val="22"/>
      <w:u w:val="single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bCs/>
      <w:sz w:val="2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32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i/>
      <w:i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4">
    <w:name w:val="toc 4"/>
    <w:basedOn w:val="Normal"/>
    <w:next w:val="Normal"/>
    <w:autoRedefine/>
    <w:semiHidden/>
    <w:pPr>
      <w:ind w:left="720"/>
    </w:pPr>
    <w:rPr>
      <w:rFonts w:ascii="Arial" w:hAnsi="Arial" w:cs="Arial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rFonts w:ascii="Arial" w:hAnsi="Arial"/>
      <w:sz w:val="22"/>
    </w:rPr>
  </w:style>
  <w:style w:type="paragraph" w:styleId="BodyText2">
    <w:name w:val="Body Text 2"/>
    <w:basedOn w:val="Normal"/>
    <w:rPr>
      <w:rFonts w:ascii="Arial" w:hAnsi="Arial" w:cs="Arial"/>
      <w:sz w:val="22"/>
    </w:rPr>
  </w:style>
  <w:style w:type="paragraph" w:styleId="BalloonText">
    <w:name w:val="Balloon Text"/>
    <w:basedOn w:val="Normal"/>
    <w:semiHidden/>
    <w:rsid w:val="00B635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E938F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ijmes\Desktop\SWI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24A1660739E44DA5484BFAE0A8EEF7" ma:contentTypeVersion="13" ma:contentTypeDescription="Create a new document." ma:contentTypeScope="" ma:versionID="42851c7755c1bc00d61f2c33ea375314">
  <xsd:schema xmlns:xsd="http://www.w3.org/2001/XMLSchema" xmlns:xs="http://www.w3.org/2001/XMLSchema" xmlns:p="http://schemas.microsoft.com/office/2006/metadata/properties" xmlns:ns2="1161836d-0f23-44ab-b8c2-16e8101f4cce" xmlns:ns3="e30a276a-98fb-460d-badd-93b9aa5745f7" targetNamespace="http://schemas.microsoft.com/office/2006/metadata/properties" ma:root="true" ma:fieldsID="24b853f2eedf717ed863069b71efe6ff" ns2:_="" ns3:_="">
    <xsd:import namespace="1161836d-0f23-44ab-b8c2-16e8101f4cce"/>
    <xsd:import namespace="e30a276a-98fb-460d-badd-93b9aa5745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61836d-0f23-44ab-b8c2-16e8101f4c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081a28e-b5dd-4020-ba55-dbbb473bc1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a276a-98fb-460d-badd-93b9aa5745f7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af9a6172-6b77-48a5-8d04-fee0c3b3b3e2}" ma:internalName="TaxCatchAll" ma:showField="CatchAllData" ma:web="e30a276a-98fb-460d-badd-93b9aa5745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1404E11-6DF6-4D1B-88EA-EF3257B3E37D}"/>
</file>

<file path=customXml/itemProps2.xml><?xml version="1.0" encoding="utf-8"?>
<ds:datastoreItem xmlns:ds="http://schemas.openxmlformats.org/officeDocument/2006/customXml" ds:itemID="{FB5FDFBC-D0A8-4679-BF15-7FDD3C699F7D}"/>
</file>

<file path=docProps/app.xml><?xml version="1.0" encoding="utf-8"?>
<Properties xmlns="http://schemas.openxmlformats.org/officeDocument/2006/extended-properties" xmlns:vt="http://schemas.openxmlformats.org/officeDocument/2006/docPropsVTypes">
  <Template>SWI Memo</Template>
  <TotalTime>1666</TotalTime>
  <Pages>5</Pages>
  <Words>426</Words>
  <Characters>2123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Response:</vt:lpstr>
    </vt:vector>
  </TitlesOfParts>
  <Company/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Response:</dc:title>
  <dc:subject/>
  <dc:creator>Jan Tijmes</dc:creator>
  <cp:keywords/>
  <dc:description/>
  <cp:lastModifiedBy>Jan Tijmes</cp:lastModifiedBy>
  <cp:revision>8</cp:revision>
  <cp:lastPrinted>2005-10-12T22:25:00Z</cp:lastPrinted>
  <dcterms:created xsi:type="dcterms:W3CDTF">2023-06-05T16:18:00Z</dcterms:created>
  <dcterms:modified xsi:type="dcterms:W3CDTF">2023-06-09T19:31:00Z</dcterms:modified>
</cp:coreProperties>
</file>